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571" w:rsidRDefault="009E1571" w:rsidP="00C20805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>School Uniform</w:t>
      </w:r>
    </w:p>
    <w:p w:rsidR="009E1571" w:rsidRDefault="009E1571" w:rsidP="00C2080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Pupils enrolled in Abercorn Primary School are required to wear the school uniform.  This is available from Robin Fields, Crorys and Maxwells.</w:t>
      </w:r>
    </w:p>
    <w:p w:rsidR="009E1571" w:rsidRPr="009E1571" w:rsidRDefault="009E1571" w:rsidP="00C2080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At Abercorn PS we expect a full school uniform to be worn at all times.</w:t>
      </w:r>
      <w:r>
        <w:rPr>
          <w:rFonts w:ascii="Comic Sans MS" w:hAnsi="Comic Sans MS"/>
          <w:sz w:val="24"/>
          <w:szCs w:val="24"/>
        </w:rPr>
        <w:br/>
        <w:t>The uniform consists of:</w:t>
      </w:r>
    </w:p>
    <w:p w:rsidR="0013402B" w:rsidRPr="00BC7BB3" w:rsidRDefault="00B9175E" w:rsidP="00C2080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72928" behindDoc="1" locked="0" layoutInCell="1" allowOverlap="1" wp14:anchorId="593620A8" wp14:editId="0C8FA261">
            <wp:simplePos x="0" y="0"/>
            <wp:positionH relativeFrom="column">
              <wp:posOffset>2095500</wp:posOffset>
            </wp:positionH>
            <wp:positionV relativeFrom="paragraph">
              <wp:posOffset>114935</wp:posOffset>
            </wp:positionV>
            <wp:extent cx="1419225" cy="1892300"/>
            <wp:effectExtent l="0" t="0" r="9525" b="0"/>
            <wp:wrapNone/>
            <wp:docPr id="268" name="Picture 268" descr="O:\Private1\KINGSTON\New pupil documents\girl pe k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:\Private1\KINGSTON\New pupil documents\girl pe ki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235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460437" wp14:editId="651C9569">
                <wp:simplePos x="0" y="0"/>
                <wp:positionH relativeFrom="column">
                  <wp:posOffset>-409575</wp:posOffset>
                </wp:positionH>
                <wp:positionV relativeFrom="paragraph">
                  <wp:posOffset>102870</wp:posOffset>
                </wp:positionV>
                <wp:extent cx="2374265" cy="4191000"/>
                <wp:effectExtent l="0" t="0" r="1270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19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  <w:b/>
                              </w:rPr>
                              <w:t>School Uniform</w:t>
                            </w:r>
                          </w:p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</w:rPr>
                              <w:t>Blue short sleeved shirt</w:t>
                            </w:r>
                          </w:p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</w:rPr>
                              <w:t>Navy school jumper/cardigan with logo</w:t>
                            </w:r>
                          </w:p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</w:rPr>
                              <w:t>School tie</w:t>
                            </w:r>
                          </w:p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</w:rPr>
                              <w:t>Navy skirt/pinafore for girls</w:t>
                            </w:r>
                          </w:p>
                          <w:p w:rsidR="00414F13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</w:rPr>
                              <w:t>Grey/Charcoal trousers for boys</w:t>
                            </w:r>
                          </w:p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14F13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</w:rPr>
                              <w:t>Black shoes</w:t>
                            </w:r>
                          </w:p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14F13" w:rsidRPr="00B32352" w:rsidRDefault="00414F1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</w:rPr>
                              <w:t>Navy tights/white socks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604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2.25pt;margin-top:8.1pt;width:186.95pt;height:330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">
                <v:textbox>
                  <w:txbxContent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B32352">
                        <w:rPr>
                          <w:rFonts w:ascii="Comic Sans MS" w:hAnsi="Comic Sans MS"/>
                          <w:b/>
                        </w:rPr>
                        <w:t>School Uniform</w:t>
                      </w:r>
                    </w:p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</w:rPr>
                        <w:t>Blue short sleeved shirt</w:t>
                      </w:r>
                    </w:p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</w:rPr>
                        <w:t>Navy school jumper/cardigan with logo</w:t>
                      </w:r>
                    </w:p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</w:rPr>
                        <w:t>School tie</w:t>
                      </w:r>
                    </w:p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</w:rPr>
                        <w:t>Navy skirt/pinafore for girls</w:t>
                      </w:r>
                    </w:p>
                    <w:p w:rsidR="00414F13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</w:rPr>
                        <w:t>Grey/Charcoal trousers for boys</w:t>
                      </w:r>
                    </w:p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</w:p>
                    <w:p w:rsidR="00414F13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</w:rPr>
                        <w:t>Black shoes</w:t>
                      </w:r>
                    </w:p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</w:p>
                    <w:p w:rsidR="00414F13" w:rsidRPr="00B32352" w:rsidRDefault="00414F13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</w:rPr>
                        <w:t>Navy tights/white socks</w:t>
                      </w:r>
                    </w:p>
                  </w:txbxContent>
                </v:textbox>
              </v:shape>
            </w:pict>
          </mc:Fallback>
        </mc:AlternateContent>
      </w:r>
      <w:r w:rsidRPr="00B3235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9CB869" wp14:editId="5B5B50C3">
                <wp:simplePos x="0" y="0"/>
                <wp:positionH relativeFrom="column">
                  <wp:posOffset>3676650</wp:posOffset>
                </wp:positionH>
                <wp:positionV relativeFrom="paragraph">
                  <wp:posOffset>83820</wp:posOffset>
                </wp:positionV>
                <wp:extent cx="2374265" cy="4171950"/>
                <wp:effectExtent l="0" t="0" r="1270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17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F13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  <w:b/>
                              </w:rPr>
                              <w:t>PE Uniform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:rsidR="00414F13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On P.E. days come to school wearing:  </w:t>
                            </w:r>
                            <w:r w:rsidRPr="00B32352">
                              <w:rPr>
                                <w:rFonts w:ascii="Comic Sans MS" w:hAnsi="Comic Sans MS"/>
                              </w:rPr>
                              <w:t>Plain navy tracksuit bottoms or Abercorn tracksuit bottoms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</w:rPr>
                              <w:t>Blue polo shirt</w:t>
                            </w:r>
                          </w:p>
                          <w:p w:rsidR="00414F13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</w:rPr>
                              <w:t>School sweatshirt</w:t>
                            </w:r>
                          </w:p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Trainers</w:t>
                            </w:r>
                          </w:p>
                          <w:p w:rsidR="00414F13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Navy PE shorts</w:t>
                            </w:r>
                          </w:p>
                          <w:p w:rsidR="00414F13" w:rsidRPr="00B32352" w:rsidRDefault="00414F13" w:rsidP="00B3235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P.E. plimsoles (to be kept in a PE bag in school. Please name these).</w:t>
                            </w:r>
                          </w:p>
                          <w:p w:rsidR="00414F13" w:rsidRPr="00B32352" w:rsidRDefault="00414F13" w:rsidP="00B3235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32352">
                              <w:rPr>
                                <w:rFonts w:ascii="Comic Sans MS" w:hAnsi="Comic Sans MS"/>
                                <w:b/>
                              </w:rPr>
                              <w:t>PE uniform must only be worn on PE days</w:t>
                            </w:r>
                            <w:r w:rsidRPr="00B32352">
                              <w:rPr>
                                <w:rFonts w:ascii="Comic Sans MS" w:hAnsi="Comic Sans MS"/>
                              </w:rPr>
                              <w:t xml:space="preserve"> and school outings</w:t>
                            </w:r>
                          </w:p>
                          <w:p w:rsidR="00414F13" w:rsidRPr="00B32352" w:rsidRDefault="00414F13" w:rsidP="00B32352">
                            <w:pPr>
                              <w:jc w:val="center"/>
                            </w:pPr>
                            <w:r>
                              <w:br/>
                            </w:r>
                            <w:r>
                              <w:br/>
                            </w:r>
                          </w:p>
                          <w:p w:rsidR="00414F13" w:rsidRDefault="00414F13" w:rsidP="00B323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CB869" id="_x0000_s1027" type="#_x0000_t202" style="position:absolute;margin-left:289.5pt;margin-top:6.6pt;width:186.95pt;height:328.5pt;z-index:25167564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">
                <v:textbox>
                  <w:txbxContent>
                    <w:p w:rsidR="00414F13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  <w:b/>
                        </w:rPr>
                        <w:t>PE Uniform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:rsidR="00414F13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On P.E. days come to school wearing:  </w:t>
                      </w:r>
                      <w:r w:rsidRPr="00B32352">
                        <w:rPr>
                          <w:rFonts w:ascii="Comic Sans MS" w:hAnsi="Comic Sans MS"/>
                        </w:rPr>
                        <w:t>Plain navy tracksuit bottoms or Abercorn tracksuit bottoms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</w:rPr>
                        <w:t>Blue polo shirt</w:t>
                      </w:r>
                    </w:p>
                    <w:p w:rsidR="00414F13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</w:rPr>
                        <w:t>School sweatshirt</w:t>
                      </w:r>
                    </w:p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Trainers</w:t>
                      </w:r>
                    </w:p>
                    <w:p w:rsidR="00414F13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Navy PE shorts</w:t>
                      </w:r>
                    </w:p>
                    <w:p w:rsidR="00414F13" w:rsidRPr="00B32352" w:rsidRDefault="00414F13" w:rsidP="00B3235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P.E. plimsoles (to be kept in a PE bag in school. Please name these).</w:t>
                      </w:r>
                    </w:p>
                    <w:p w:rsidR="00414F13" w:rsidRPr="00B32352" w:rsidRDefault="00414F13" w:rsidP="00B3235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B32352">
                        <w:rPr>
                          <w:rFonts w:ascii="Comic Sans MS" w:hAnsi="Comic Sans MS"/>
                          <w:b/>
                        </w:rPr>
                        <w:t>PE uniform must only be worn on PE days</w:t>
                      </w:r>
                      <w:r w:rsidRPr="00B32352">
                        <w:rPr>
                          <w:rFonts w:ascii="Comic Sans MS" w:hAnsi="Comic Sans MS"/>
                        </w:rPr>
                        <w:t xml:space="preserve"> and school outings</w:t>
                      </w:r>
                    </w:p>
                    <w:p w:rsidR="00414F13" w:rsidRPr="00B32352" w:rsidRDefault="00414F13" w:rsidP="00B32352">
                      <w:pPr>
                        <w:jc w:val="center"/>
                      </w:pPr>
                      <w:r>
                        <w:br/>
                      </w:r>
                      <w:r>
                        <w:br/>
                      </w:r>
                    </w:p>
                    <w:p w:rsidR="00414F13" w:rsidRDefault="00414F13" w:rsidP="00B32352"/>
                  </w:txbxContent>
                </v:textbox>
              </v:shape>
            </w:pict>
          </mc:Fallback>
        </mc:AlternateContent>
      </w:r>
    </w:p>
    <w:p w:rsidR="0013402B" w:rsidRPr="00BC7BB3" w:rsidRDefault="0013402B" w:rsidP="00C20805">
      <w:pPr>
        <w:rPr>
          <w:rFonts w:ascii="Comic Sans MS" w:hAnsi="Comic Sans MS"/>
          <w:sz w:val="24"/>
          <w:szCs w:val="24"/>
        </w:rPr>
      </w:pPr>
    </w:p>
    <w:p w:rsidR="0013402B" w:rsidRPr="00BC7BB3" w:rsidRDefault="0013402B" w:rsidP="00C20805">
      <w:pPr>
        <w:rPr>
          <w:rFonts w:ascii="Comic Sans MS" w:hAnsi="Comic Sans MS"/>
          <w:sz w:val="24"/>
          <w:szCs w:val="24"/>
        </w:rPr>
      </w:pPr>
    </w:p>
    <w:p w:rsidR="0013402B" w:rsidRPr="00BC7BB3" w:rsidRDefault="0013402B" w:rsidP="00C20805">
      <w:pPr>
        <w:rPr>
          <w:rFonts w:ascii="Comic Sans MS" w:hAnsi="Comic Sans MS"/>
          <w:sz w:val="24"/>
          <w:szCs w:val="24"/>
        </w:rPr>
      </w:pPr>
    </w:p>
    <w:p w:rsidR="0013402B" w:rsidRPr="00BC7BB3" w:rsidRDefault="0013402B" w:rsidP="00C20805">
      <w:pPr>
        <w:rPr>
          <w:rFonts w:ascii="Comic Sans MS" w:hAnsi="Comic Sans MS"/>
          <w:sz w:val="24"/>
          <w:szCs w:val="24"/>
        </w:rPr>
      </w:pPr>
    </w:p>
    <w:p w:rsidR="0013402B" w:rsidRPr="00BC7BB3" w:rsidRDefault="0013402B" w:rsidP="00C20805">
      <w:pPr>
        <w:rPr>
          <w:rFonts w:ascii="Comic Sans MS" w:hAnsi="Comic Sans MS"/>
          <w:sz w:val="24"/>
          <w:szCs w:val="24"/>
        </w:rPr>
      </w:pPr>
    </w:p>
    <w:p w:rsidR="0013402B" w:rsidRPr="00BC7BB3" w:rsidRDefault="00B9175E" w:rsidP="00C2080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71904" behindDoc="1" locked="0" layoutInCell="1" allowOverlap="1" wp14:anchorId="2DB9CAF6" wp14:editId="4BABFED5">
            <wp:simplePos x="0" y="0"/>
            <wp:positionH relativeFrom="column">
              <wp:posOffset>2095500</wp:posOffset>
            </wp:positionH>
            <wp:positionV relativeFrom="paragraph">
              <wp:posOffset>133350</wp:posOffset>
            </wp:positionV>
            <wp:extent cx="1419225" cy="1891665"/>
            <wp:effectExtent l="0" t="0" r="9525" b="0"/>
            <wp:wrapNone/>
            <wp:docPr id="267" name="Picture 267" descr="O:\Private1\KINGSTON\New pupil documents\boy pe k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:\Private1\KINGSTON\New pupil documents\boy pe ki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C50" w:rsidRDefault="00472C50" w:rsidP="00C20805">
      <w:pPr>
        <w:rPr>
          <w:rFonts w:ascii="Comic Sans MS" w:hAnsi="Comic Sans MS"/>
          <w:sz w:val="24"/>
          <w:szCs w:val="24"/>
        </w:rPr>
      </w:pPr>
    </w:p>
    <w:p w:rsidR="00472C50" w:rsidRDefault="00472C50" w:rsidP="00C20805">
      <w:pPr>
        <w:rPr>
          <w:rFonts w:ascii="Comic Sans MS" w:hAnsi="Comic Sans MS"/>
          <w:sz w:val="24"/>
          <w:szCs w:val="24"/>
        </w:rPr>
      </w:pPr>
    </w:p>
    <w:p w:rsidR="00472C50" w:rsidRDefault="00472C50" w:rsidP="00C20805">
      <w:pPr>
        <w:rPr>
          <w:rFonts w:ascii="Comic Sans MS" w:hAnsi="Comic Sans MS"/>
          <w:sz w:val="24"/>
          <w:szCs w:val="24"/>
        </w:rPr>
      </w:pPr>
    </w:p>
    <w:p w:rsidR="002E70A1" w:rsidRDefault="002E70A1" w:rsidP="00C20805">
      <w:pPr>
        <w:rPr>
          <w:rFonts w:ascii="Comic Sans MS" w:hAnsi="Comic Sans MS"/>
          <w:sz w:val="24"/>
          <w:szCs w:val="24"/>
        </w:rPr>
      </w:pPr>
    </w:p>
    <w:p w:rsidR="002E70A1" w:rsidRDefault="002E70A1" w:rsidP="00C20805">
      <w:pPr>
        <w:rPr>
          <w:rFonts w:ascii="Comic Sans MS" w:hAnsi="Comic Sans MS"/>
          <w:sz w:val="24"/>
          <w:szCs w:val="24"/>
        </w:rPr>
      </w:pPr>
    </w:p>
    <w:p w:rsidR="00B9175E" w:rsidRDefault="00B9175E" w:rsidP="00C20805">
      <w:pPr>
        <w:rPr>
          <w:rFonts w:ascii="Comic Sans MS" w:hAnsi="Comic Sans MS"/>
          <w:sz w:val="24"/>
          <w:szCs w:val="24"/>
        </w:rPr>
      </w:pPr>
    </w:p>
    <w:p w:rsidR="00B32352" w:rsidRPr="00B9175E" w:rsidRDefault="00B32352" w:rsidP="00B9175E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B9175E">
        <w:rPr>
          <w:rFonts w:ascii="Comic Sans MS" w:hAnsi="Comic Sans MS"/>
          <w:sz w:val="24"/>
          <w:szCs w:val="24"/>
        </w:rPr>
        <w:t>No jewellery is permitted in school.  Girls with pierced ears can wear one simple stud in each ear.</w:t>
      </w:r>
    </w:p>
    <w:p w:rsidR="004A60AF" w:rsidRPr="00B9175E" w:rsidRDefault="004A60AF" w:rsidP="00B9175E">
      <w:pPr>
        <w:pStyle w:val="ListParagraph"/>
        <w:numPr>
          <w:ilvl w:val="0"/>
          <w:numId w:val="3"/>
        </w:numPr>
        <w:tabs>
          <w:tab w:val="left" w:pos="1985"/>
        </w:tabs>
        <w:rPr>
          <w:rFonts w:ascii="Comic Sans MS" w:hAnsi="Comic Sans MS"/>
          <w:sz w:val="24"/>
          <w:szCs w:val="24"/>
        </w:rPr>
      </w:pPr>
      <w:r w:rsidRPr="00B9175E">
        <w:rPr>
          <w:rFonts w:ascii="Comic Sans MS" w:hAnsi="Comic Sans MS"/>
          <w:sz w:val="24"/>
          <w:szCs w:val="24"/>
        </w:rPr>
        <w:t xml:space="preserve">During the summer months a blue and white </w:t>
      </w:r>
      <w:r w:rsidR="002E70A1" w:rsidRPr="00B9175E">
        <w:rPr>
          <w:rFonts w:ascii="Comic Sans MS" w:hAnsi="Comic Sans MS"/>
          <w:sz w:val="24"/>
          <w:szCs w:val="24"/>
        </w:rPr>
        <w:t>gingham summer dress may be worn</w:t>
      </w:r>
      <w:r w:rsidRPr="00B9175E">
        <w:rPr>
          <w:rFonts w:ascii="Comic Sans MS" w:hAnsi="Comic Sans MS"/>
          <w:sz w:val="24"/>
          <w:szCs w:val="24"/>
        </w:rPr>
        <w:t xml:space="preserve"> with the school jumper/sweatshirt.  Boys may wear grey/charcoal shorts and </w:t>
      </w:r>
      <w:r w:rsidR="00D7736E" w:rsidRPr="00B9175E">
        <w:rPr>
          <w:rFonts w:ascii="Comic Sans MS" w:hAnsi="Comic Sans MS"/>
          <w:sz w:val="24"/>
          <w:szCs w:val="24"/>
        </w:rPr>
        <w:t>blue</w:t>
      </w:r>
      <w:r w:rsidRPr="00B9175E">
        <w:rPr>
          <w:rFonts w:ascii="Comic Sans MS" w:hAnsi="Comic Sans MS"/>
          <w:sz w:val="24"/>
          <w:szCs w:val="24"/>
        </w:rPr>
        <w:t xml:space="preserve"> polo shirt with the school sweatshirt.</w:t>
      </w:r>
    </w:p>
    <w:p w:rsidR="004A60AF" w:rsidRPr="00B9175E" w:rsidRDefault="004A60AF" w:rsidP="00B9175E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B9175E">
        <w:rPr>
          <w:rFonts w:ascii="Comic Sans MS" w:hAnsi="Comic Sans MS"/>
          <w:sz w:val="24"/>
          <w:szCs w:val="24"/>
          <w:u w:val="single"/>
        </w:rPr>
        <w:t>All items of uniform and personal property must be clearly labelled.</w:t>
      </w:r>
    </w:p>
    <w:p w:rsidR="00B9175E" w:rsidRPr="00B9175E" w:rsidRDefault="004A60AF" w:rsidP="00B9175E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B9175E">
        <w:rPr>
          <w:rFonts w:ascii="Comic Sans MS" w:hAnsi="Comic Sans MS"/>
          <w:sz w:val="24"/>
          <w:szCs w:val="24"/>
        </w:rPr>
        <w:t xml:space="preserve">Hair accessories must be very simple in </w:t>
      </w:r>
      <w:r w:rsidRPr="00B9175E">
        <w:rPr>
          <w:rFonts w:ascii="Comic Sans MS" w:hAnsi="Comic Sans MS"/>
          <w:sz w:val="24"/>
          <w:szCs w:val="24"/>
          <w:u w:val="single"/>
        </w:rPr>
        <w:t>navy or black</w:t>
      </w:r>
      <w:r w:rsidRPr="00B9175E">
        <w:rPr>
          <w:rFonts w:ascii="Comic Sans MS" w:hAnsi="Comic Sans MS"/>
          <w:sz w:val="24"/>
          <w:szCs w:val="24"/>
        </w:rPr>
        <w:t>.  Summer gingham hair accessories are also acceptable with summer dresses.</w:t>
      </w:r>
    </w:p>
    <w:p w:rsidR="00B9175E" w:rsidRPr="00B9175E" w:rsidRDefault="00B9175E" w:rsidP="00B9175E">
      <w:pPr>
        <w:rPr>
          <w:rFonts w:ascii="Comic Sans MS" w:hAnsi="Comic Sans MS"/>
          <w:sz w:val="24"/>
          <w:szCs w:val="24"/>
        </w:rPr>
      </w:pPr>
    </w:p>
    <w:sectPr w:rsidR="00B9175E" w:rsidRPr="00B9175E" w:rsidSect="00CC113F">
      <w:type w:val="continuous"/>
      <w:pgSz w:w="11906" w:h="16838"/>
      <w:pgMar w:top="1440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F13" w:rsidRDefault="00414F13" w:rsidP="00837F00">
      <w:pPr>
        <w:spacing w:after="0" w:line="240" w:lineRule="auto"/>
      </w:pPr>
      <w:r>
        <w:separator/>
      </w:r>
    </w:p>
  </w:endnote>
  <w:endnote w:type="continuationSeparator" w:id="0">
    <w:p w:rsidR="00414F13" w:rsidRDefault="00414F13" w:rsidP="00837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F13" w:rsidRDefault="00414F13" w:rsidP="00837F00">
      <w:pPr>
        <w:spacing w:after="0" w:line="240" w:lineRule="auto"/>
      </w:pPr>
      <w:r>
        <w:separator/>
      </w:r>
    </w:p>
  </w:footnote>
  <w:footnote w:type="continuationSeparator" w:id="0">
    <w:p w:rsidR="00414F13" w:rsidRDefault="00414F13" w:rsidP="00837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5D91"/>
    <w:multiLevelType w:val="hybridMultilevel"/>
    <w:tmpl w:val="44168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33EC"/>
    <w:multiLevelType w:val="hybridMultilevel"/>
    <w:tmpl w:val="9CDE5CDE"/>
    <w:lvl w:ilvl="0" w:tplc="5712BD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345D5"/>
    <w:multiLevelType w:val="hybridMultilevel"/>
    <w:tmpl w:val="7D382D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C2B6A"/>
    <w:multiLevelType w:val="hybridMultilevel"/>
    <w:tmpl w:val="26584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936E8"/>
    <w:multiLevelType w:val="hybridMultilevel"/>
    <w:tmpl w:val="30D0F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44A8C"/>
    <w:multiLevelType w:val="hybridMultilevel"/>
    <w:tmpl w:val="AC1C39E4"/>
    <w:lvl w:ilvl="0" w:tplc="1F9CFF6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89086F"/>
    <w:multiLevelType w:val="hybridMultilevel"/>
    <w:tmpl w:val="9A58B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67D29"/>
    <w:multiLevelType w:val="hybridMultilevel"/>
    <w:tmpl w:val="50CC0B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D664E"/>
    <w:multiLevelType w:val="hybridMultilevel"/>
    <w:tmpl w:val="362CA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E4B0B"/>
    <w:multiLevelType w:val="hybridMultilevel"/>
    <w:tmpl w:val="FF644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96537D"/>
    <w:multiLevelType w:val="hybridMultilevel"/>
    <w:tmpl w:val="52D89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04DA5"/>
    <w:multiLevelType w:val="hybridMultilevel"/>
    <w:tmpl w:val="DBA4B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1"/>
  </w:num>
  <w:num w:numId="7">
    <w:abstractNumId w:val="8"/>
  </w:num>
  <w:num w:numId="8">
    <w:abstractNumId w:val="10"/>
  </w:num>
  <w:num w:numId="9">
    <w:abstractNumId w:val="9"/>
  </w:num>
  <w:num w:numId="10">
    <w:abstractNumId w:val="6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A8B"/>
    <w:rsid w:val="00001A59"/>
    <w:rsid w:val="0000591A"/>
    <w:rsid w:val="0001228E"/>
    <w:rsid w:val="00017E38"/>
    <w:rsid w:val="000255DC"/>
    <w:rsid w:val="000303C9"/>
    <w:rsid w:val="00030D5E"/>
    <w:rsid w:val="00033B93"/>
    <w:rsid w:val="00033E50"/>
    <w:rsid w:val="000365E5"/>
    <w:rsid w:val="00037B1A"/>
    <w:rsid w:val="00040DFA"/>
    <w:rsid w:val="00043BEB"/>
    <w:rsid w:val="00045190"/>
    <w:rsid w:val="00046753"/>
    <w:rsid w:val="000503A9"/>
    <w:rsid w:val="0005282E"/>
    <w:rsid w:val="00052DFC"/>
    <w:rsid w:val="000542A5"/>
    <w:rsid w:val="00057C65"/>
    <w:rsid w:val="00062E55"/>
    <w:rsid w:val="00071197"/>
    <w:rsid w:val="00071D5B"/>
    <w:rsid w:val="00083A3D"/>
    <w:rsid w:val="000855F5"/>
    <w:rsid w:val="00086022"/>
    <w:rsid w:val="0009238D"/>
    <w:rsid w:val="00097190"/>
    <w:rsid w:val="000A04A9"/>
    <w:rsid w:val="000A1C2E"/>
    <w:rsid w:val="000A287C"/>
    <w:rsid w:val="000A4669"/>
    <w:rsid w:val="000B0FE2"/>
    <w:rsid w:val="000B1F0A"/>
    <w:rsid w:val="000B3CA9"/>
    <w:rsid w:val="000B41D5"/>
    <w:rsid w:val="000C04D6"/>
    <w:rsid w:val="000C36A3"/>
    <w:rsid w:val="000C5550"/>
    <w:rsid w:val="000D320C"/>
    <w:rsid w:val="000D63FD"/>
    <w:rsid w:val="000D6C48"/>
    <w:rsid w:val="000E169E"/>
    <w:rsid w:val="000E46C2"/>
    <w:rsid w:val="000F2C3A"/>
    <w:rsid w:val="000F5247"/>
    <w:rsid w:val="00101C05"/>
    <w:rsid w:val="001151B8"/>
    <w:rsid w:val="001235C5"/>
    <w:rsid w:val="00126BF6"/>
    <w:rsid w:val="001276B7"/>
    <w:rsid w:val="0013402B"/>
    <w:rsid w:val="00135F20"/>
    <w:rsid w:val="0013651E"/>
    <w:rsid w:val="00136E93"/>
    <w:rsid w:val="00144F82"/>
    <w:rsid w:val="00147A65"/>
    <w:rsid w:val="00152755"/>
    <w:rsid w:val="0015304D"/>
    <w:rsid w:val="00155567"/>
    <w:rsid w:val="00156FF0"/>
    <w:rsid w:val="001628A6"/>
    <w:rsid w:val="0016399B"/>
    <w:rsid w:val="00164FED"/>
    <w:rsid w:val="00172AD7"/>
    <w:rsid w:val="00175285"/>
    <w:rsid w:val="0017567F"/>
    <w:rsid w:val="00183BF3"/>
    <w:rsid w:val="00194E75"/>
    <w:rsid w:val="001952A8"/>
    <w:rsid w:val="001969E3"/>
    <w:rsid w:val="001A337B"/>
    <w:rsid w:val="001A40AA"/>
    <w:rsid w:val="001A5AC0"/>
    <w:rsid w:val="001A69CA"/>
    <w:rsid w:val="001A6A23"/>
    <w:rsid w:val="001B1964"/>
    <w:rsid w:val="001C1E5B"/>
    <w:rsid w:val="001C3B51"/>
    <w:rsid w:val="001C7CF1"/>
    <w:rsid w:val="001D03AE"/>
    <w:rsid w:val="001D3E09"/>
    <w:rsid w:val="001E0055"/>
    <w:rsid w:val="001E5746"/>
    <w:rsid w:val="001F42E5"/>
    <w:rsid w:val="001F5BAB"/>
    <w:rsid w:val="002002B2"/>
    <w:rsid w:val="00212F03"/>
    <w:rsid w:val="00222BBF"/>
    <w:rsid w:val="00224ABD"/>
    <w:rsid w:val="00225477"/>
    <w:rsid w:val="00226B41"/>
    <w:rsid w:val="002274F1"/>
    <w:rsid w:val="00235EA4"/>
    <w:rsid w:val="002417B4"/>
    <w:rsid w:val="00241F7D"/>
    <w:rsid w:val="00250FB1"/>
    <w:rsid w:val="0025672F"/>
    <w:rsid w:val="002575DB"/>
    <w:rsid w:val="00262309"/>
    <w:rsid w:val="002624C6"/>
    <w:rsid w:val="00264A03"/>
    <w:rsid w:val="00265A82"/>
    <w:rsid w:val="00266FE7"/>
    <w:rsid w:val="0028621F"/>
    <w:rsid w:val="002873B6"/>
    <w:rsid w:val="002900BD"/>
    <w:rsid w:val="00291D63"/>
    <w:rsid w:val="00296D07"/>
    <w:rsid w:val="002A1065"/>
    <w:rsid w:val="002A2838"/>
    <w:rsid w:val="002A2CC2"/>
    <w:rsid w:val="002A4269"/>
    <w:rsid w:val="002B303B"/>
    <w:rsid w:val="002C011B"/>
    <w:rsid w:val="002C0863"/>
    <w:rsid w:val="002C1DDE"/>
    <w:rsid w:val="002C3B33"/>
    <w:rsid w:val="002C6BE0"/>
    <w:rsid w:val="002C6DDA"/>
    <w:rsid w:val="002C7262"/>
    <w:rsid w:val="002D0810"/>
    <w:rsid w:val="002D0D76"/>
    <w:rsid w:val="002D0DC8"/>
    <w:rsid w:val="002D5323"/>
    <w:rsid w:val="002E2A18"/>
    <w:rsid w:val="002E3491"/>
    <w:rsid w:val="002E631C"/>
    <w:rsid w:val="002E70A1"/>
    <w:rsid w:val="002F1FF1"/>
    <w:rsid w:val="002F5C3C"/>
    <w:rsid w:val="003010A5"/>
    <w:rsid w:val="00303A34"/>
    <w:rsid w:val="0030742B"/>
    <w:rsid w:val="00325F1C"/>
    <w:rsid w:val="00326CE2"/>
    <w:rsid w:val="00334F27"/>
    <w:rsid w:val="0034023F"/>
    <w:rsid w:val="00341EDD"/>
    <w:rsid w:val="003424D5"/>
    <w:rsid w:val="00345120"/>
    <w:rsid w:val="0035055E"/>
    <w:rsid w:val="003506D9"/>
    <w:rsid w:val="00353FC1"/>
    <w:rsid w:val="00354A66"/>
    <w:rsid w:val="00354E1A"/>
    <w:rsid w:val="003600E2"/>
    <w:rsid w:val="0036645B"/>
    <w:rsid w:val="003714DF"/>
    <w:rsid w:val="0037276F"/>
    <w:rsid w:val="00375592"/>
    <w:rsid w:val="0038128F"/>
    <w:rsid w:val="00385DB4"/>
    <w:rsid w:val="00385DF0"/>
    <w:rsid w:val="003960FD"/>
    <w:rsid w:val="00397CB3"/>
    <w:rsid w:val="003A1483"/>
    <w:rsid w:val="003A3E58"/>
    <w:rsid w:val="003B098D"/>
    <w:rsid w:val="003B1F50"/>
    <w:rsid w:val="003B2347"/>
    <w:rsid w:val="003B250C"/>
    <w:rsid w:val="003B3782"/>
    <w:rsid w:val="003B53F9"/>
    <w:rsid w:val="003B5796"/>
    <w:rsid w:val="003B6C18"/>
    <w:rsid w:val="003B7E87"/>
    <w:rsid w:val="003C043A"/>
    <w:rsid w:val="003C57E8"/>
    <w:rsid w:val="003D3D7E"/>
    <w:rsid w:val="003E3FA8"/>
    <w:rsid w:val="003E4130"/>
    <w:rsid w:val="003F5A3D"/>
    <w:rsid w:val="004014D9"/>
    <w:rsid w:val="00406E06"/>
    <w:rsid w:val="00406E0B"/>
    <w:rsid w:val="004138DC"/>
    <w:rsid w:val="00414F13"/>
    <w:rsid w:val="00416666"/>
    <w:rsid w:val="00416FBE"/>
    <w:rsid w:val="00417B7F"/>
    <w:rsid w:val="004229D3"/>
    <w:rsid w:val="00422A17"/>
    <w:rsid w:val="00425458"/>
    <w:rsid w:val="00433C21"/>
    <w:rsid w:val="00440989"/>
    <w:rsid w:val="00440C6A"/>
    <w:rsid w:val="004441BF"/>
    <w:rsid w:val="00444A2E"/>
    <w:rsid w:val="00457F91"/>
    <w:rsid w:val="004661C4"/>
    <w:rsid w:val="00471713"/>
    <w:rsid w:val="00471CBB"/>
    <w:rsid w:val="00472C50"/>
    <w:rsid w:val="00483E32"/>
    <w:rsid w:val="00485032"/>
    <w:rsid w:val="004858E5"/>
    <w:rsid w:val="004939DE"/>
    <w:rsid w:val="004A4F24"/>
    <w:rsid w:val="004A60AF"/>
    <w:rsid w:val="004A7115"/>
    <w:rsid w:val="004A79AB"/>
    <w:rsid w:val="004C0300"/>
    <w:rsid w:val="004C06CD"/>
    <w:rsid w:val="004C5E48"/>
    <w:rsid w:val="004C7080"/>
    <w:rsid w:val="004D0C64"/>
    <w:rsid w:val="004D1C81"/>
    <w:rsid w:val="004D1E22"/>
    <w:rsid w:val="004E216C"/>
    <w:rsid w:val="004E532A"/>
    <w:rsid w:val="004E678B"/>
    <w:rsid w:val="004F734B"/>
    <w:rsid w:val="00510C91"/>
    <w:rsid w:val="00510EC5"/>
    <w:rsid w:val="00512094"/>
    <w:rsid w:val="00514BDB"/>
    <w:rsid w:val="0052001F"/>
    <w:rsid w:val="00524298"/>
    <w:rsid w:val="00525272"/>
    <w:rsid w:val="0052651B"/>
    <w:rsid w:val="00527120"/>
    <w:rsid w:val="00531336"/>
    <w:rsid w:val="0053133E"/>
    <w:rsid w:val="0053169F"/>
    <w:rsid w:val="00531D8A"/>
    <w:rsid w:val="00532C89"/>
    <w:rsid w:val="00535020"/>
    <w:rsid w:val="00542036"/>
    <w:rsid w:val="00547FA6"/>
    <w:rsid w:val="00556268"/>
    <w:rsid w:val="005621F7"/>
    <w:rsid w:val="00580AD9"/>
    <w:rsid w:val="005835EF"/>
    <w:rsid w:val="0059092C"/>
    <w:rsid w:val="005966AF"/>
    <w:rsid w:val="005A1D30"/>
    <w:rsid w:val="005A2511"/>
    <w:rsid w:val="005A7041"/>
    <w:rsid w:val="005B07EA"/>
    <w:rsid w:val="005B6722"/>
    <w:rsid w:val="005B7B70"/>
    <w:rsid w:val="005C469A"/>
    <w:rsid w:val="005D4F9E"/>
    <w:rsid w:val="005E01E7"/>
    <w:rsid w:val="005E08C5"/>
    <w:rsid w:val="005E18CF"/>
    <w:rsid w:val="005E70D6"/>
    <w:rsid w:val="005F42D6"/>
    <w:rsid w:val="005F7814"/>
    <w:rsid w:val="006106E8"/>
    <w:rsid w:val="00612767"/>
    <w:rsid w:val="006138F7"/>
    <w:rsid w:val="00626809"/>
    <w:rsid w:val="00631266"/>
    <w:rsid w:val="006370E7"/>
    <w:rsid w:val="0064250C"/>
    <w:rsid w:val="0064663D"/>
    <w:rsid w:val="00651CA5"/>
    <w:rsid w:val="00655C59"/>
    <w:rsid w:val="00656479"/>
    <w:rsid w:val="00662F2F"/>
    <w:rsid w:val="006636D2"/>
    <w:rsid w:val="00663E12"/>
    <w:rsid w:val="006776AA"/>
    <w:rsid w:val="006833D7"/>
    <w:rsid w:val="006857AE"/>
    <w:rsid w:val="006A70A7"/>
    <w:rsid w:val="006B3043"/>
    <w:rsid w:val="006B318E"/>
    <w:rsid w:val="006B4AB3"/>
    <w:rsid w:val="006C0AAB"/>
    <w:rsid w:val="006C34DA"/>
    <w:rsid w:val="006C39EE"/>
    <w:rsid w:val="006C4010"/>
    <w:rsid w:val="006E4127"/>
    <w:rsid w:val="006E6062"/>
    <w:rsid w:val="006E7B4A"/>
    <w:rsid w:val="006F440A"/>
    <w:rsid w:val="00701071"/>
    <w:rsid w:val="007030E4"/>
    <w:rsid w:val="00704E4A"/>
    <w:rsid w:val="007058B6"/>
    <w:rsid w:val="007058CC"/>
    <w:rsid w:val="00706981"/>
    <w:rsid w:val="00707010"/>
    <w:rsid w:val="00721B97"/>
    <w:rsid w:val="0072414C"/>
    <w:rsid w:val="007333CE"/>
    <w:rsid w:val="007336A9"/>
    <w:rsid w:val="00736876"/>
    <w:rsid w:val="007370EC"/>
    <w:rsid w:val="00740A51"/>
    <w:rsid w:val="00744FB0"/>
    <w:rsid w:val="007473C4"/>
    <w:rsid w:val="00750D8B"/>
    <w:rsid w:val="00751C42"/>
    <w:rsid w:val="00756387"/>
    <w:rsid w:val="00762A8A"/>
    <w:rsid w:val="00764976"/>
    <w:rsid w:val="007655CB"/>
    <w:rsid w:val="00766134"/>
    <w:rsid w:val="0077411F"/>
    <w:rsid w:val="00774FCE"/>
    <w:rsid w:val="007779B7"/>
    <w:rsid w:val="00780E2C"/>
    <w:rsid w:val="00783A74"/>
    <w:rsid w:val="0078493C"/>
    <w:rsid w:val="00786D06"/>
    <w:rsid w:val="00792B66"/>
    <w:rsid w:val="007B56FC"/>
    <w:rsid w:val="007C3B09"/>
    <w:rsid w:val="007E6679"/>
    <w:rsid w:val="007E7A82"/>
    <w:rsid w:val="007F3691"/>
    <w:rsid w:val="007F6B82"/>
    <w:rsid w:val="007F7F8B"/>
    <w:rsid w:val="0080035C"/>
    <w:rsid w:val="00800792"/>
    <w:rsid w:val="00803080"/>
    <w:rsid w:val="008052A1"/>
    <w:rsid w:val="00824777"/>
    <w:rsid w:val="00824E55"/>
    <w:rsid w:val="00831972"/>
    <w:rsid w:val="0083482C"/>
    <w:rsid w:val="00837F00"/>
    <w:rsid w:val="00842F46"/>
    <w:rsid w:val="00845F58"/>
    <w:rsid w:val="008466A0"/>
    <w:rsid w:val="00846ECD"/>
    <w:rsid w:val="008539E5"/>
    <w:rsid w:val="00855EFD"/>
    <w:rsid w:val="008577A4"/>
    <w:rsid w:val="008601FC"/>
    <w:rsid w:val="00860F79"/>
    <w:rsid w:val="0086679C"/>
    <w:rsid w:val="0087138D"/>
    <w:rsid w:val="0087336F"/>
    <w:rsid w:val="008754D0"/>
    <w:rsid w:val="00881357"/>
    <w:rsid w:val="00881A61"/>
    <w:rsid w:val="008902EF"/>
    <w:rsid w:val="008914A8"/>
    <w:rsid w:val="00894C13"/>
    <w:rsid w:val="00895BA0"/>
    <w:rsid w:val="008A3A44"/>
    <w:rsid w:val="008A647B"/>
    <w:rsid w:val="008B127A"/>
    <w:rsid w:val="008B4109"/>
    <w:rsid w:val="008B4B95"/>
    <w:rsid w:val="008B607B"/>
    <w:rsid w:val="008C1FE8"/>
    <w:rsid w:val="008C2662"/>
    <w:rsid w:val="008C6DE3"/>
    <w:rsid w:val="008C70BF"/>
    <w:rsid w:val="008E0A8F"/>
    <w:rsid w:val="008E1BEE"/>
    <w:rsid w:val="008E1D14"/>
    <w:rsid w:val="008E6A61"/>
    <w:rsid w:val="008F0919"/>
    <w:rsid w:val="008F714C"/>
    <w:rsid w:val="00915A5C"/>
    <w:rsid w:val="00923BC8"/>
    <w:rsid w:val="00931C78"/>
    <w:rsid w:val="00941C7C"/>
    <w:rsid w:val="00945271"/>
    <w:rsid w:val="00947818"/>
    <w:rsid w:val="00951252"/>
    <w:rsid w:val="009525D2"/>
    <w:rsid w:val="00955336"/>
    <w:rsid w:val="00955F91"/>
    <w:rsid w:val="009601C6"/>
    <w:rsid w:val="00960B88"/>
    <w:rsid w:val="00965121"/>
    <w:rsid w:val="00965F86"/>
    <w:rsid w:val="009714FC"/>
    <w:rsid w:val="00975441"/>
    <w:rsid w:val="009805A5"/>
    <w:rsid w:val="009835DB"/>
    <w:rsid w:val="0098432B"/>
    <w:rsid w:val="00985FEC"/>
    <w:rsid w:val="009870A5"/>
    <w:rsid w:val="00990CE7"/>
    <w:rsid w:val="00991E42"/>
    <w:rsid w:val="009A5850"/>
    <w:rsid w:val="009A7B66"/>
    <w:rsid w:val="009B175A"/>
    <w:rsid w:val="009B6A9D"/>
    <w:rsid w:val="009C16EE"/>
    <w:rsid w:val="009D00F3"/>
    <w:rsid w:val="009D3648"/>
    <w:rsid w:val="009D53AA"/>
    <w:rsid w:val="009D5AC2"/>
    <w:rsid w:val="009E02B8"/>
    <w:rsid w:val="009E1571"/>
    <w:rsid w:val="009E1BE3"/>
    <w:rsid w:val="009E6BF6"/>
    <w:rsid w:val="009F2197"/>
    <w:rsid w:val="009F3AE4"/>
    <w:rsid w:val="00A07347"/>
    <w:rsid w:val="00A07F8D"/>
    <w:rsid w:val="00A10CE4"/>
    <w:rsid w:val="00A1203B"/>
    <w:rsid w:val="00A14141"/>
    <w:rsid w:val="00A14B8F"/>
    <w:rsid w:val="00A1747E"/>
    <w:rsid w:val="00A21FB6"/>
    <w:rsid w:val="00A2279D"/>
    <w:rsid w:val="00A264E2"/>
    <w:rsid w:val="00A30C30"/>
    <w:rsid w:val="00A330D4"/>
    <w:rsid w:val="00A3359D"/>
    <w:rsid w:val="00A3462A"/>
    <w:rsid w:val="00A3741E"/>
    <w:rsid w:val="00A426B2"/>
    <w:rsid w:val="00A61459"/>
    <w:rsid w:val="00A62D49"/>
    <w:rsid w:val="00A6678F"/>
    <w:rsid w:val="00A6752B"/>
    <w:rsid w:val="00A71FA2"/>
    <w:rsid w:val="00A738B2"/>
    <w:rsid w:val="00A73F1A"/>
    <w:rsid w:val="00A82592"/>
    <w:rsid w:val="00A83AB7"/>
    <w:rsid w:val="00A83C62"/>
    <w:rsid w:val="00A86452"/>
    <w:rsid w:val="00A91E32"/>
    <w:rsid w:val="00A9421F"/>
    <w:rsid w:val="00A965B6"/>
    <w:rsid w:val="00A97FF2"/>
    <w:rsid w:val="00AA0394"/>
    <w:rsid w:val="00AA2EB4"/>
    <w:rsid w:val="00AA3208"/>
    <w:rsid w:val="00AA430F"/>
    <w:rsid w:val="00AA44F7"/>
    <w:rsid w:val="00AA6E62"/>
    <w:rsid w:val="00AA7C00"/>
    <w:rsid w:val="00AB026E"/>
    <w:rsid w:val="00AB0679"/>
    <w:rsid w:val="00AB235F"/>
    <w:rsid w:val="00AB4FD8"/>
    <w:rsid w:val="00AC354C"/>
    <w:rsid w:val="00AC51E9"/>
    <w:rsid w:val="00AD6D9F"/>
    <w:rsid w:val="00AF1868"/>
    <w:rsid w:val="00AF4550"/>
    <w:rsid w:val="00AF6B44"/>
    <w:rsid w:val="00AF74AF"/>
    <w:rsid w:val="00B02CE2"/>
    <w:rsid w:val="00B038DF"/>
    <w:rsid w:val="00B03A89"/>
    <w:rsid w:val="00B120C4"/>
    <w:rsid w:val="00B158BC"/>
    <w:rsid w:val="00B22243"/>
    <w:rsid w:val="00B233B4"/>
    <w:rsid w:val="00B23FBA"/>
    <w:rsid w:val="00B32352"/>
    <w:rsid w:val="00B428B0"/>
    <w:rsid w:val="00B44106"/>
    <w:rsid w:val="00B5128B"/>
    <w:rsid w:val="00B53E8F"/>
    <w:rsid w:val="00B55638"/>
    <w:rsid w:val="00B7052F"/>
    <w:rsid w:val="00B7280B"/>
    <w:rsid w:val="00B84D8B"/>
    <w:rsid w:val="00B9175E"/>
    <w:rsid w:val="00BB0ECE"/>
    <w:rsid w:val="00BB33DF"/>
    <w:rsid w:val="00BB6E5D"/>
    <w:rsid w:val="00BC1A8B"/>
    <w:rsid w:val="00BC2FB9"/>
    <w:rsid w:val="00BC4F09"/>
    <w:rsid w:val="00BC5733"/>
    <w:rsid w:val="00BC7BB3"/>
    <w:rsid w:val="00BD12D7"/>
    <w:rsid w:val="00BD753C"/>
    <w:rsid w:val="00BE07AB"/>
    <w:rsid w:val="00BF15B1"/>
    <w:rsid w:val="00BF20E5"/>
    <w:rsid w:val="00BF6A07"/>
    <w:rsid w:val="00C038FD"/>
    <w:rsid w:val="00C04899"/>
    <w:rsid w:val="00C05019"/>
    <w:rsid w:val="00C05092"/>
    <w:rsid w:val="00C2071A"/>
    <w:rsid w:val="00C20805"/>
    <w:rsid w:val="00C35011"/>
    <w:rsid w:val="00C3718E"/>
    <w:rsid w:val="00C446EE"/>
    <w:rsid w:val="00C472C1"/>
    <w:rsid w:val="00C5455F"/>
    <w:rsid w:val="00C562D0"/>
    <w:rsid w:val="00C651C7"/>
    <w:rsid w:val="00C82D94"/>
    <w:rsid w:val="00C85AC7"/>
    <w:rsid w:val="00C86B87"/>
    <w:rsid w:val="00C90FF7"/>
    <w:rsid w:val="00C93914"/>
    <w:rsid w:val="00CA4C1C"/>
    <w:rsid w:val="00CA654A"/>
    <w:rsid w:val="00CB1E92"/>
    <w:rsid w:val="00CB348D"/>
    <w:rsid w:val="00CB489A"/>
    <w:rsid w:val="00CC113F"/>
    <w:rsid w:val="00CC1486"/>
    <w:rsid w:val="00CC2B2E"/>
    <w:rsid w:val="00CC64F1"/>
    <w:rsid w:val="00CD0C05"/>
    <w:rsid w:val="00CD1301"/>
    <w:rsid w:val="00CE0678"/>
    <w:rsid w:val="00CE40BA"/>
    <w:rsid w:val="00CF6731"/>
    <w:rsid w:val="00D01FAD"/>
    <w:rsid w:val="00D11206"/>
    <w:rsid w:val="00D11A88"/>
    <w:rsid w:val="00D13341"/>
    <w:rsid w:val="00D25D69"/>
    <w:rsid w:val="00D3006A"/>
    <w:rsid w:val="00D30350"/>
    <w:rsid w:val="00D35660"/>
    <w:rsid w:val="00D41440"/>
    <w:rsid w:val="00D468B8"/>
    <w:rsid w:val="00D54997"/>
    <w:rsid w:val="00D55A3F"/>
    <w:rsid w:val="00D6019C"/>
    <w:rsid w:val="00D63585"/>
    <w:rsid w:val="00D7110C"/>
    <w:rsid w:val="00D72187"/>
    <w:rsid w:val="00D72A07"/>
    <w:rsid w:val="00D7500E"/>
    <w:rsid w:val="00D7597F"/>
    <w:rsid w:val="00D7736E"/>
    <w:rsid w:val="00D80778"/>
    <w:rsid w:val="00D82B90"/>
    <w:rsid w:val="00D919E1"/>
    <w:rsid w:val="00D979BB"/>
    <w:rsid w:val="00DA4797"/>
    <w:rsid w:val="00DB19F4"/>
    <w:rsid w:val="00DB70B8"/>
    <w:rsid w:val="00DC1A03"/>
    <w:rsid w:val="00DC4BA9"/>
    <w:rsid w:val="00DC7D7C"/>
    <w:rsid w:val="00DD17B8"/>
    <w:rsid w:val="00E0133C"/>
    <w:rsid w:val="00E02356"/>
    <w:rsid w:val="00E02DBB"/>
    <w:rsid w:val="00E0360B"/>
    <w:rsid w:val="00E03AD5"/>
    <w:rsid w:val="00E07258"/>
    <w:rsid w:val="00E1109F"/>
    <w:rsid w:val="00E13B87"/>
    <w:rsid w:val="00E13B95"/>
    <w:rsid w:val="00E14A53"/>
    <w:rsid w:val="00E16108"/>
    <w:rsid w:val="00E16ED8"/>
    <w:rsid w:val="00E17897"/>
    <w:rsid w:val="00E20BCC"/>
    <w:rsid w:val="00E273A3"/>
    <w:rsid w:val="00E279FC"/>
    <w:rsid w:val="00E3145A"/>
    <w:rsid w:val="00E33004"/>
    <w:rsid w:val="00E345BC"/>
    <w:rsid w:val="00E37A7A"/>
    <w:rsid w:val="00E422FA"/>
    <w:rsid w:val="00E430C8"/>
    <w:rsid w:val="00E4332B"/>
    <w:rsid w:val="00E4362D"/>
    <w:rsid w:val="00E45CF4"/>
    <w:rsid w:val="00E51414"/>
    <w:rsid w:val="00E61B1E"/>
    <w:rsid w:val="00E635F4"/>
    <w:rsid w:val="00E66D4F"/>
    <w:rsid w:val="00E725FF"/>
    <w:rsid w:val="00E74C0B"/>
    <w:rsid w:val="00E80B85"/>
    <w:rsid w:val="00E817AD"/>
    <w:rsid w:val="00E828DC"/>
    <w:rsid w:val="00E85DF2"/>
    <w:rsid w:val="00E90D4E"/>
    <w:rsid w:val="00E9151E"/>
    <w:rsid w:val="00E9181E"/>
    <w:rsid w:val="00EA1AE0"/>
    <w:rsid w:val="00EA3CF1"/>
    <w:rsid w:val="00EB50AC"/>
    <w:rsid w:val="00EB568F"/>
    <w:rsid w:val="00EB7251"/>
    <w:rsid w:val="00EC0D24"/>
    <w:rsid w:val="00ED046B"/>
    <w:rsid w:val="00EE1CA6"/>
    <w:rsid w:val="00EE2F9C"/>
    <w:rsid w:val="00EE4C7A"/>
    <w:rsid w:val="00EE59C7"/>
    <w:rsid w:val="00EE6CDC"/>
    <w:rsid w:val="00EF2A90"/>
    <w:rsid w:val="00EF40C9"/>
    <w:rsid w:val="00EF5A4C"/>
    <w:rsid w:val="00F036F1"/>
    <w:rsid w:val="00F05531"/>
    <w:rsid w:val="00F06CE8"/>
    <w:rsid w:val="00F17B2A"/>
    <w:rsid w:val="00F17CA0"/>
    <w:rsid w:val="00F201B6"/>
    <w:rsid w:val="00F22690"/>
    <w:rsid w:val="00F2507E"/>
    <w:rsid w:val="00F337B7"/>
    <w:rsid w:val="00F35627"/>
    <w:rsid w:val="00F43E16"/>
    <w:rsid w:val="00F64197"/>
    <w:rsid w:val="00F71374"/>
    <w:rsid w:val="00F72525"/>
    <w:rsid w:val="00F82592"/>
    <w:rsid w:val="00F84604"/>
    <w:rsid w:val="00F8753D"/>
    <w:rsid w:val="00F87693"/>
    <w:rsid w:val="00F976F0"/>
    <w:rsid w:val="00FA509A"/>
    <w:rsid w:val="00FA78CE"/>
    <w:rsid w:val="00FA796C"/>
    <w:rsid w:val="00FB0CA3"/>
    <w:rsid w:val="00FC0817"/>
    <w:rsid w:val="00FC2CC0"/>
    <w:rsid w:val="00FC38D9"/>
    <w:rsid w:val="00FC68D9"/>
    <w:rsid w:val="00FC760D"/>
    <w:rsid w:val="00FD2CF1"/>
    <w:rsid w:val="00FD5996"/>
    <w:rsid w:val="00FD65F5"/>
    <w:rsid w:val="00FE1326"/>
    <w:rsid w:val="00FE1A00"/>
    <w:rsid w:val="00FE56FD"/>
    <w:rsid w:val="00FF1C6D"/>
    <w:rsid w:val="00FF24E9"/>
    <w:rsid w:val="00FF4A36"/>
    <w:rsid w:val="00FF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0FC49"/>
  <w15:docId w15:val="{810A3F18-6ED0-490C-9BD6-5E86FE33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1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A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001F"/>
    <w:pPr>
      <w:ind w:left="720"/>
      <w:contextualSpacing/>
    </w:pPr>
  </w:style>
  <w:style w:type="paragraph" w:styleId="NoSpacing">
    <w:name w:val="No Spacing"/>
    <w:uiPriority w:val="1"/>
    <w:qFormat/>
    <w:rsid w:val="004C5E48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AD6D9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7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F00"/>
  </w:style>
  <w:style w:type="paragraph" w:styleId="Footer">
    <w:name w:val="footer"/>
    <w:basedOn w:val="Normal"/>
    <w:link w:val="FooterChar"/>
    <w:uiPriority w:val="99"/>
    <w:unhideWhenUsed/>
    <w:rsid w:val="00837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6F00D-6557-4BD7-BA1C-042A9C2FE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2222BE66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GRAHAM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Karyn Dawson</dc:creator>
  <cp:lastModifiedBy>J Morrow</cp:lastModifiedBy>
  <cp:revision>3</cp:revision>
  <cp:lastPrinted>2017-05-18T08:53:00Z</cp:lastPrinted>
  <dcterms:created xsi:type="dcterms:W3CDTF">2017-09-28T13:26:00Z</dcterms:created>
  <dcterms:modified xsi:type="dcterms:W3CDTF">2017-09-28T13:26:00Z</dcterms:modified>
</cp:coreProperties>
</file>