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706" w:rsidRDefault="00F76706" w:rsidP="00F76706">
      <w:pPr>
        <w:rPr>
          <w:rFonts w:ascii="Comic Sans MS" w:hAnsi="Comic Sans MS"/>
          <w:sz w:val="24"/>
          <w:szCs w:val="24"/>
        </w:rPr>
      </w:pPr>
      <w:r w:rsidRPr="0053133E">
        <w:rPr>
          <w:rFonts w:ascii="Comic Sans MS" w:hAnsi="Comic Sans MS"/>
          <w:b/>
          <w:sz w:val="24"/>
          <w:szCs w:val="24"/>
        </w:rPr>
        <w:t>Your Child’s School Day</w:t>
      </w:r>
      <w:r w:rsidRPr="0053133E">
        <w:rPr>
          <w:rFonts w:ascii="Comic Sans MS" w:hAnsi="Comic Sans MS"/>
          <w:b/>
          <w:sz w:val="24"/>
          <w:szCs w:val="24"/>
        </w:rPr>
        <w:br/>
      </w:r>
    </w:p>
    <w:p w:rsidR="00F76706" w:rsidRDefault="00F76706" w:rsidP="00F76706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  <w:r w:rsidRPr="00BC7BB3">
        <w:rPr>
          <w:rFonts w:ascii="Comic Sans MS" w:hAnsi="Comic Sans MS"/>
          <w:sz w:val="24"/>
          <w:szCs w:val="24"/>
        </w:rPr>
        <w:t>School starts at 9.00am for all children.</w:t>
      </w:r>
      <w:r w:rsidRPr="00BC7BB3">
        <w:rPr>
          <w:rFonts w:ascii="Comic Sans MS" w:hAnsi="Comic Sans MS"/>
          <w:sz w:val="24"/>
          <w:szCs w:val="24"/>
        </w:rPr>
        <w:br/>
        <w:t>Supervision of children begins at 8.45am.</w:t>
      </w:r>
    </w:p>
    <w:p w:rsidR="00F76706" w:rsidRDefault="00F76706" w:rsidP="00F76706">
      <w:pPr>
        <w:rPr>
          <w:rFonts w:ascii="Comic Sans MS" w:hAnsi="Comic Sans MS"/>
          <w:sz w:val="24"/>
          <w:szCs w:val="24"/>
        </w:rPr>
      </w:pPr>
    </w:p>
    <w:p w:rsidR="00F76706" w:rsidRPr="0053133E" w:rsidRDefault="00F76706" w:rsidP="00F7670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For </w:t>
      </w:r>
      <w:r w:rsidRPr="00F76706">
        <w:rPr>
          <w:rFonts w:ascii="Comic Sans MS" w:hAnsi="Comic Sans MS"/>
          <w:b/>
          <w:sz w:val="24"/>
          <w:szCs w:val="24"/>
          <w:u w:val="single"/>
        </w:rPr>
        <w:t>Primary 1 – 3</w:t>
      </w:r>
      <w:r>
        <w:rPr>
          <w:rFonts w:ascii="Comic Sans MS" w:hAnsi="Comic Sans MS"/>
          <w:sz w:val="24"/>
          <w:szCs w:val="24"/>
        </w:rPr>
        <w:t xml:space="preserve">, </w:t>
      </w:r>
      <w:r w:rsidRPr="0053133E">
        <w:rPr>
          <w:rFonts w:ascii="Comic Sans MS" w:hAnsi="Comic Sans MS"/>
          <w:sz w:val="24"/>
          <w:szCs w:val="24"/>
        </w:rPr>
        <w:t>their school day will begin at 9.00am</w:t>
      </w:r>
      <w:r>
        <w:rPr>
          <w:rFonts w:ascii="Comic Sans MS" w:hAnsi="Comic Sans MS"/>
          <w:sz w:val="24"/>
          <w:szCs w:val="24"/>
        </w:rPr>
        <w:t xml:space="preserve"> and end</w:t>
      </w:r>
      <w:r w:rsidRPr="0053133E">
        <w:rPr>
          <w:rFonts w:ascii="Comic Sans MS" w:hAnsi="Comic Sans MS"/>
          <w:sz w:val="24"/>
          <w:szCs w:val="24"/>
        </w:rPr>
        <w:t xml:space="preserve"> at 2.00pm.</w:t>
      </w:r>
    </w:p>
    <w:p w:rsidR="00F76706" w:rsidRPr="00BC7BB3" w:rsidRDefault="00F76706" w:rsidP="00F76706">
      <w:r w:rsidRPr="0053133E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637C8880" wp14:editId="3B8D8AB7">
            <wp:simplePos x="0" y="0"/>
            <wp:positionH relativeFrom="column">
              <wp:posOffset>3638550</wp:posOffset>
            </wp:positionH>
            <wp:positionV relativeFrom="paragraph">
              <wp:posOffset>171450</wp:posOffset>
            </wp:positionV>
            <wp:extent cx="1185545" cy="162877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133E">
        <w:rPr>
          <w:rFonts w:ascii="Comic Sans MS" w:hAnsi="Comic Sans MS"/>
          <w:sz w:val="24"/>
          <w:szCs w:val="24"/>
        </w:rPr>
        <w:t>9.00am – 10.35am Class</w:t>
      </w:r>
    </w:p>
    <w:p w:rsidR="00F76706" w:rsidRPr="00BC7BB3" w:rsidRDefault="00F76706" w:rsidP="00F76706">
      <w:pPr>
        <w:rPr>
          <w:rFonts w:ascii="Comic Sans MS" w:hAnsi="Comic Sans MS"/>
          <w:sz w:val="24"/>
          <w:szCs w:val="24"/>
        </w:rPr>
      </w:pPr>
      <w:r w:rsidRPr="00BC7BB3">
        <w:rPr>
          <w:rFonts w:ascii="Comic Sans MS" w:hAnsi="Comic Sans MS"/>
          <w:sz w:val="24"/>
          <w:szCs w:val="24"/>
        </w:rPr>
        <w:t>10.35am – 10.50am Break</w:t>
      </w:r>
    </w:p>
    <w:p w:rsidR="00F76706" w:rsidRPr="00BC7BB3" w:rsidRDefault="00F76706" w:rsidP="00F76706">
      <w:pPr>
        <w:rPr>
          <w:rFonts w:ascii="Comic Sans MS" w:hAnsi="Comic Sans MS"/>
          <w:sz w:val="24"/>
          <w:szCs w:val="24"/>
        </w:rPr>
      </w:pPr>
      <w:r w:rsidRPr="00BC7BB3">
        <w:rPr>
          <w:rFonts w:ascii="Comic Sans MS" w:hAnsi="Comic Sans MS"/>
          <w:sz w:val="24"/>
          <w:szCs w:val="24"/>
        </w:rPr>
        <w:t>10.50am – 12.00pm Class</w:t>
      </w:r>
    </w:p>
    <w:p w:rsidR="00F76706" w:rsidRPr="00BC7BB3" w:rsidRDefault="00F76706" w:rsidP="00F76706">
      <w:pPr>
        <w:rPr>
          <w:rFonts w:ascii="Comic Sans MS" w:hAnsi="Comic Sans MS"/>
          <w:sz w:val="24"/>
          <w:szCs w:val="24"/>
        </w:rPr>
      </w:pPr>
      <w:r w:rsidRPr="00BC7BB3">
        <w:rPr>
          <w:rFonts w:ascii="Comic Sans MS" w:hAnsi="Comic Sans MS"/>
          <w:sz w:val="24"/>
          <w:szCs w:val="24"/>
        </w:rPr>
        <w:t>12.00pm – 12.45pm Lunch</w:t>
      </w:r>
    </w:p>
    <w:p w:rsidR="00F76706" w:rsidRPr="00BC7BB3" w:rsidRDefault="00F76706" w:rsidP="00F76706">
      <w:pPr>
        <w:rPr>
          <w:rFonts w:ascii="Comic Sans MS" w:hAnsi="Comic Sans MS"/>
          <w:sz w:val="24"/>
          <w:szCs w:val="24"/>
        </w:rPr>
      </w:pPr>
      <w:r w:rsidRPr="00BC7BB3">
        <w:rPr>
          <w:rFonts w:ascii="Comic Sans MS" w:hAnsi="Comic Sans MS"/>
          <w:sz w:val="24"/>
          <w:szCs w:val="24"/>
        </w:rPr>
        <w:t>12.45pm – 2.00pm Class</w:t>
      </w:r>
    </w:p>
    <w:p w:rsidR="00F76706" w:rsidRDefault="00F76706" w:rsidP="00F76706">
      <w:pPr>
        <w:rPr>
          <w:rFonts w:ascii="Comic Sans MS" w:hAnsi="Comic Sans MS"/>
          <w:sz w:val="24"/>
          <w:szCs w:val="24"/>
        </w:rPr>
      </w:pPr>
      <w:r w:rsidRPr="00BC7BB3">
        <w:rPr>
          <w:rFonts w:ascii="Comic Sans MS" w:hAnsi="Comic Sans MS"/>
          <w:sz w:val="24"/>
          <w:szCs w:val="24"/>
        </w:rPr>
        <w:t>2.00pm –</w:t>
      </w:r>
      <w:r>
        <w:rPr>
          <w:rFonts w:ascii="Comic Sans MS" w:hAnsi="Comic Sans MS"/>
          <w:sz w:val="24"/>
          <w:szCs w:val="24"/>
        </w:rPr>
        <w:t xml:space="preserve"> End of School Day</w:t>
      </w:r>
    </w:p>
    <w:p w:rsidR="00F76706" w:rsidRDefault="00F76706" w:rsidP="00F76706">
      <w:pPr>
        <w:rPr>
          <w:rFonts w:ascii="Comic Sans MS" w:hAnsi="Comic Sans MS"/>
          <w:sz w:val="24"/>
          <w:szCs w:val="24"/>
        </w:rPr>
      </w:pPr>
    </w:p>
    <w:p w:rsidR="00F76706" w:rsidRDefault="00F76706" w:rsidP="00F7670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For </w:t>
      </w:r>
      <w:r w:rsidRPr="00F76706">
        <w:rPr>
          <w:rFonts w:ascii="Comic Sans MS" w:hAnsi="Comic Sans MS"/>
          <w:b/>
          <w:sz w:val="24"/>
          <w:szCs w:val="24"/>
          <w:u w:val="single"/>
        </w:rPr>
        <w:t>Primary 4 – 7</w:t>
      </w:r>
      <w:r>
        <w:rPr>
          <w:rFonts w:ascii="Comic Sans MS" w:hAnsi="Comic Sans MS"/>
          <w:sz w:val="24"/>
          <w:szCs w:val="24"/>
        </w:rPr>
        <w:t>, their school day begins at 9.00am and ends at 3.00pm.</w:t>
      </w:r>
    </w:p>
    <w:p w:rsidR="00F76706" w:rsidRDefault="00F76706" w:rsidP="00F7670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9.00am – 10.35am Class</w:t>
      </w:r>
    </w:p>
    <w:p w:rsidR="00F76706" w:rsidRDefault="00F76706" w:rsidP="00F7670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10.35am – 10.50am Break</w:t>
      </w:r>
    </w:p>
    <w:p w:rsidR="00F76706" w:rsidRDefault="00F76706" w:rsidP="00F7670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10.50am – 12.30pm Class</w:t>
      </w:r>
    </w:p>
    <w:p w:rsidR="00F76706" w:rsidRDefault="00F76706" w:rsidP="00F7670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12.30pm – 1.15pm Lunch</w:t>
      </w:r>
    </w:p>
    <w:p w:rsidR="00F76706" w:rsidRDefault="00F76706" w:rsidP="00F7670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1.15pm – 3.00pm Class</w:t>
      </w:r>
    </w:p>
    <w:p w:rsidR="00F76706" w:rsidRPr="00BC7BB3" w:rsidRDefault="00F76706" w:rsidP="00F7670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3.00pm – End of School Day</w:t>
      </w:r>
    </w:p>
    <w:p w:rsidR="00F76706" w:rsidRPr="00BC7BB3" w:rsidRDefault="00F76706" w:rsidP="00F76706">
      <w:pPr>
        <w:rPr>
          <w:rFonts w:ascii="Comic Sans MS" w:hAnsi="Comic Sans MS"/>
          <w:b/>
          <w:sz w:val="24"/>
          <w:szCs w:val="24"/>
        </w:rPr>
      </w:pPr>
    </w:p>
    <w:p w:rsidR="00F76706" w:rsidRDefault="00F76706"/>
    <w:sectPr w:rsidR="00F767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706"/>
    <w:rsid w:val="00AD5CCF"/>
    <w:rsid w:val="00B5425C"/>
    <w:rsid w:val="00F7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AF92F"/>
  <w15:chartTrackingRefBased/>
  <w15:docId w15:val="{070305CF-6748-455A-8A3C-96B0FD848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2222BE66</Template>
  <TotalTime>9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Morrow</dc:creator>
  <cp:keywords/>
  <dc:description/>
  <cp:lastModifiedBy>J Morrow</cp:lastModifiedBy>
  <cp:revision>1</cp:revision>
  <dcterms:created xsi:type="dcterms:W3CDTF">2017-09-28T12:53:00Z</dcterms:created>
  <dcterms:modified xsi:type="dcterms:W3CDTF">2017-09-28T13:03:00Z</dcterms:modified>
</cp:coreProperties>
</file>